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1"/>
        <w:tblW w:w="0" w:type="auto"/>
        <w:tblLayout w:type="fixed"/>
        <w:tblCellMar>
          <w:left w:w="115" w:type="dxa"/>
          <w:right w:w="115" w:type="dxa"/>
        </w:tblCellMar>
        <w:tblLook w:val="04A0" w:firstRow="1" w:lastRow="0" w:firstColumn="1" w:lastColumn="0" w:noHBand="0" w:noVBand="1"/>
      </w:tblPr>
      <w:tblGrid>
        <w:gridCol w:w="3501"/>
        <w:gridCol w:w="700"/>
        <w:gridCol w:w="6292"/>
      </w:tblGrid>
      <w:tr w:rsidR="001B2ABD" w14:paraId="438B1625" w14:textId="77777777" w:rsidTr="008B6CF3">
        <w:trPr>
          <w:trHeight w:val="1911"/>
        </w:trPr>
        <w:tc>
          <w:tcPr>
            <w:tcW w:w="3501" w:type="dxa"/>
            <w:vAlign w:val="bottom"/>
          </w:tcPr>
          <w:p w14:paraId="6CFC26F7" w14:textId="77777777" w:rsidR="001B2ABD" w:rsidRDefault="001B2ABD" w:rsidP="00B3076B">
            <w:pPr>
              <w:tabs>
                <w:tab w:val="left" w:pos="990"/>
              </w:tabs>
              <w:jc w:val="center"/>
            </w:pPr>
          </w:p>
        </w:tc>
        <w:tc>
          <w:tcPr>
            <w:tcW w:w="700" w:type="dxa"/>
          </w:tcPr>
          <w:p w14:paraId="206FD0BC" w14:textId="77777777" w:rsidR="001B2ABD" w:rsidRDefault="001B2ABD" w:rsidP="00B3076B">
            <w:pPr>
              <w:tabs>
                <w:tab w:val="left" w:pos="990"/>
              </w:tabs>
            </w:pPr>
          </w:p>
        </w:tc>
        <w:tc>
          <w:tcPr>
            <w:tcW w:w="6292" w:type="dxa"/>
            <w:vAlign w:val="bottom"/>
          </w:tcPr>
          <w:p w14:paraId="7CA791A3" w14:textId="77777777" w:rsidR="001B2ABD" w:rsidRPr="00B3076B" w:rsidRDefault="00B3076B" w:rsidP="00B3076B">
            <w:pPr>
              <w:pStyle w:val="Title"/>
              <w:rPr>
                <w:sz w:val="52"/>
                <w:szCs w:val="52"/>
              </w:rPr>
            </w:pPr>
            <w:r>
              <w:rPr>
                <w:sz w:val="52"/>
                <w:szCs w:val="52"/>
              </w:rPr>
              <w:t>Amy</w:t>
            </w:r>
            <w:r w:rsidR="00AA163F" w:rsidRPr="00AA163F">
              <w:rPr>
                <w:sz w:val="52"/>
                <w:szCs w:val="52"/>
              </w:rPr>
              <w:t xml:space="preserve"> Harbourne</w:t>
            </w:r>
          </w:p>
        </w:tc>
      </w:tr>
      <w:tr w:rsidR="001B2ABD" w14:paraId="06B002E4" w14:textId="77777777" w:rsidTr="008B6CF3">
        <w:trPr>
          <w:trHeight w:val="11860"/>
        </w:trPr>
        <w:tc>
          <w:tcPr>
            <w:tcW w:w="3501" w:type="dxa"/>
          </w:tcPr>
          <w:p w14:paraId="49DD7410" w14:textId="77777777" w:rsidR="001B2ABD" w:rsidRDefault="008B6CF3" w:rsidP="00B3076B">
            <w:pPr>
              <w:pStyle w:val="Heading3"/>
            </w:pPr>
            <w:r>
              <w:t>About Me</w:t>
            </w:r>
          </w:p>
          <w:p w14:paraId="4FBA75DC" w14:textId="33B27E15" w:rsidR="00036450" w:rsidRDefault="00AA163F" w:rsidP="00B3076B">
            <w:r w:rsidRPr="00AA163F">
              <w:t>I am a senior at Texas A&amp;M University, majoring in English, and pursuing further academic experiences to help me grow. I have a history of reliability and enthusiasm for my work. I am an avid reader, studious, punctual, and have a drive for excellence. I intend to pursue Rhetorical Analysis for my post bachelor education and hope to have a career in Academia.</w:t>
            </w:r>
          </w:p>
          <w:p w14:paraId="3F484FEA" w14:textId="77777777" w:rsidR="00036450" w:rsidRDefault="00036450" w:rsidP="00B3076B"/>
          <w:sdt>
            <w:sdtPr>
              <w:id w:val="-1954003311"/>
              <w:placeholder>
                <w:docPart w:val="6F5AD666D5A441ADB8158A07A4767F27"/>
              </w:placeholder>
              <w:temporary/>
              <w:showingPlcHdr/>
              <w15:appearance w15:val="hidden"/>
            </w:sdtPr>
            <w:sdtEndPr/>
            <w:sdtContent>
              <w:p w14:paraId="542E996D" w14:textId="77777777" w:rsidR="00036450" w:rsidRPr="00CB0055" w:rsidRDefault="00CB0055" w:rsidP="00B3076B">
                <w:pPr>
                  <w:pStyle w:val="Heading3"/>
                </w:pPr>
                <w:r w:rsidRPr="00CB0055">
                  <w:t>Contact</w:t>
                </w:r>
              </w:p>
            </w:sdtContent>
          </w:sdt>
          <w:p w14:paraId="1AC0C723" w14:textId="77777777" w:rsidR="004D3011" w:rsidRDefault="008345B7" w:rsidP="00B3076B">
            <w:sdt>
              <w:sdtPr>
                <w:id w:val="1111563247"/>
                <w:placeholder>
                  <w:docPart w:val="5B329E31D27B49439A4C54D478A2AFA7"/>
                </w:placeholder>
                <w:temporary/>
                <w:showingPlcHdr/>
                <w15:appearance w15:val="hidden"/>
              </w:sdtPr>
              <w:sdtEndPr/>
              <w:sdtContent>
                <w:r w:rsidR="004D3011" w:rsidRPr="00AA163F">
                  <w:rPr>
                    <w:b/>
                    <w:bCs/>
                  </w:rPr>
                  <w:t>PHONE:</w:t>
                </w:r>
              </w:sdtContent>
            </w:sdt>
            <w:r w:rsidR="00AA163F">
              <w:t xml:space="preserve"> 956-466-5507</w:t>
            </w:r>
          </w:p>
          <w:p w14:paraId="70A449B3" w14:textId="4D75F1C9" w:rsidR="00036450" w:rsidRDefault="008345B7" w:rsidP="00B3076B">
            <w:sdt>
              <w:sdtPr>
                <w:id w:val="-240260293"/>
                <w:placeholder>
                  <w:docPart w:val="D612770118C34A1EAB2712FFB33DEE05"/>
                </w:placeholder>
                <w:temporary/>
                <w:showingPlcHdr/>
                <w15:appearance w15:val="hidden"/>
              </w:sdtPr>
              <w:sdtEndPr/>
              <w:sdtContent>
                <w:r w:rsidR="004D3011" w:rsidRPr="00AA163F">
                  <w:rPr>
                    <w:b/>
                    <w:bCs/>
                  </w:rPr>
                  <w:t>EMAIL:</w:t>
                </w:r>
              </w:sdtContent>
            </w:sdt>
            <w:r w:rsidR="00AA163F">
              <w:t xml:space="preserve"> </w:t>
            </w:r>
            <w:hyperlink r:id="rId10" w:history="1">
              <w:r w:rsidR="00AA163F" w:rsidRPr="009A01CF">
                <w:rPr>
                  <w:rStyle w:val="Hyperlink"/>
                </w:rPr>
                <w:t>aharbourne@ymail.com</w:t>
              </w:r>
            </w:hyperlink>
          </w:p>
          <w:p w14:paraId="69AC5CDF" w14:textId="0CD64D9B" w:rsidR="00AA163F" w:rsidRPr="00E4381A" w:rsidRDefault="00EE72AE" w:rsidP="00B3076B">
            <w:pPr>
              <w:rPr>
                <w:rStyle w:val="Hyperlink"/>
              </w:rPr>
            </w:pPr>
            <w:r>
              <w:t xml:space="preserve">Secondary email: </w:t>
            </w:r>
            <w:hyperlink r:id="rId11" w:history="1">
              <w:r w:rsidRPr="006E6642">
                <w:rPr>
                  <w:rStyle w:val="Hyperlink"/>
                </w:rPr>
                <w:t>amyharbourne@gmail.com</w:t>
              </w:r>
            </w:hyperlink>
            <w:r w:rsidR="00AA163F">
              <w:t xml:space="preserve"> </w:t>
            </w:r>
          </w:p>
          <w:p w14:paraId="1473D92A" w14:textId="77777777" w:rsidR="00AA163F" w:rsidRDefault="00AA163F" w:rsidP="00B3076B">
            <w:pPr>
              <w:pStyle w:val="Heading3"/>
            </w:pPr>
            <w:r>
              <w:t>Awards and Accolades</w:t>
            </w:r>
          </w:p>
          <w:p w14:paraId="0CBEE5C2" w14:textId="4EA0AC84" w:rsidR="00EE72AE" w:rsidRDefault="00AA163F" w:rsidP="00B3076B">
            <w:r>
              <w:rPr>
                <w:b/>
                <w:bCs/>
              </w:rPr>
              <w:t xml:space="preserve">Hilton College Station Conference Center: </w:t>
            </w:r>
            <w:r>
              <w:t xml:space="preserve">I was honored with Employee of the month as well as nominated for the </w:t>
            </w:r>
            <w:hyperlink r:id="rId12" w:history="1">
              <w:r w:rsidRPr="008B6CF3">
                <w:rPr>
                  <w:rStyle w:val="Hyperlink"/>
                </w:rPr>
                <w:t>national CEO of Light and Warmth Award</w:t>
              </w:r>
            </w:hyperlink>
            <w:r>
              <w:t>.</w:t>
            </w:r>
            <w:r w:rsidR="00EE72AE">
              <w:t xml:space="preserve"> (Winner announcement postponed due to COVID-19)</w:t>
            </w:r>
          </w:p>
          <w:p w14:paraId="08A88CF3" w14:textId="05072E48" w:rsidR="00B3076B" w:rsidRDefault="00AA163F" w:rsidP="00B3076B">
            <w:r>
              <w:rPr>
                <w:b/>
                <w:bCs/>
              </w:rPr>
              <w:t>Texas A&amp;M University:</w:t>
            </w:r>
            <w:r w:rsidRPr="00AA163F">
              <w:t xml:space="preserve"> I obtained a certificate in professional writing, awarded in recognition of training in a broad range of writing skills</w:t>
            </w:r>
          </w:p>
          <w:p w14:paraId="45340332" w14:textId="77777777" w:rsidR="00B3076B" w:rsidRDefault="00B3076B" w:rsidP="00B3076B">
            <w:pPr>
              <w:pStyle w:val="Heading3"/>
            </w:pPr>
            <w:r>
              <w:t>Languages</w:t>
            </w:r>
          </w:p>
          <w:p w14:paraId="776B627D" w14:textId="77777777" w:rsidR="00B3076B" w:rsidRDefault="00B3076B" w:rsidP="00B3076B">
            <w:r w:rsidRPr="008B6CF3">
              <w:rPr>
                <w:b/>
                <w:bCs/>
              </w:rPr>
              <w:t>English:</w:t>
            </w:r>
            <w:r>
              <w:t xml:space="preserve"> Advanced proficiency </w:t>
            </w:r>
          </w:p>
          <w:p w14:paraId="6DAE40A1" w14:textId="77777777" w:rsidR="00B3076B" w:rsidRPr="00B3076B" w:rsidRDefault="00B3076B" w:rsidP="00B3076B">
            <w:r w:rsidRPr="008B6CF3">
              <w:rPr>
                <w:b/>
                <w:bCs/>
              </w:rPr>
              <w:t>Spanish:</w:t>
            </w:r>
            <w:r>
              <w:t xml:space="preserve"> Intermediate proficiency</w:t>
            </w:r>
          </w:p>
          <w:p w14:paraId="50F25DFE" w14:textId="31A6062A" w:rsidR="004D3011" w:rsidRDefault="00B3076B" w:rsidP="00B3076B">
            <w:r w:rsidRPr="008B6CF3">
              <w:rPr>
                <w:b/>
                <w:bCs/>
              </w:rPr>
              <w:t>German:</w:t>
            </w:r>
            <w:r>
              <w:t xml:space="preserve"> Intermediate proficiency</w:t>
            </w:r>
          </w:p>
          <w:p w14:paraId="245A36BA" w14:textId="55AA16EB" w:rsidR="009B54AD" w:rsidRDefault="009B54AD" w:rsidP="009B54AD">
            <w:pPr>
              <w:pStyle w:val="ListParagraph"/>
              <w:numPr>
                <w:ilvl w:val="0"/>
                <w:numId w:val="1"/>
              </w:numPr>
            </w:pPr>
            <w:r>
              <w:t>President of A&amp;M German Club from 2019-2020</w:t>
            </w:r>
          </w:p>
          <w:p w14:paraId="7D0CBCB3" w14:textId="793E0E02" w:rsidR="00783945" w:rsidRPr="004D3011" w:rsidRDefault="009B54AD" w:rsidP="00B3076B">
            <w:r>
              <w:rPr>
                <w:noProof/>
              </w:rPr>
              <w:drawing>
                <wp:anchor distT="0" distB="0" distL="114300" distR="114300" simplePos="0" relativeHeight="251658240" behindDoc="0" locked="0" layoutInCell="1" allowOverlap="1" wp14:anchorId="1DEFEED5" wp14:editId="57174B59">
                  <wp:simplePos x="0" y="0"/>
                  <wp:positionH relativeFrom="column">
                    <wp:posOffset>175841</wp:posOffset>
                  </wp:positionH>
                  <wp:positionV relativeFrom="paragraph">
                    <wp:posOffset>46622</wp:posOffset>
                  </wp:positionV>
                  <wp:extent cx="1716831" cy="2262165"/>
                  <wp:effectExtent l="0" t="0" r="0" b="5080"/>
                  <wp:wrapNone/>
                  <wp:docPr id="5" name="Picture 5"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40.jpg"/>
                          <pic:cNvPicPr/>
                        </pic:nvPicPr>
                        <pic:blipFill>
                          <a:blip r:embed="rId13">
                            <a:extLst>
                              <a:ext uri="{28A0092B-C50C-407E-A947-70E740481C1C}">
                                <a14:useLocalDpi xmlns:a14="http://schemas.microsoft.com/office/drawing/2010/main" val="0"/>
                              </a:ext>
                            </a:extLst>
                          </a:blip>
                          <a:stretch>
                            <a:fillRect/>
                          </a:stretch>
                        </pic:blipFill>
                        <pic:spPr>
                          <a:xfrm>
                            <a:off x="0" y="0"/>
                            <a:ext cx="1716831" cy="2262165"/>
                          </a:xfrm>
                          <a:prstGeom prst="rect">
                            <a:avLst/>
                          </a:prstGeom>
                        </pic:spPr>
                      </pic:pic>
                    </a:graphicData>
                  </a:graphic>
                  <wp14:sizeRelH relativeFrom="margin">
                    <wp14:pctWidth>0</wp14:pctWidth>
                  </wp14:sizeRelH>
                  <wp14:sizeRelV relativeFrom="margin">
                    <wp14:pctHeight>0</wp14:pctHeight>
                  </wp14:sizeRelV>
                </wp:anchor>
              </w:drawing>
            </w:r>
          </w:p>
        </w:tc>
        <w:tc>
          <w:tcPr>
            <w:tcW w:w="700" w:type="dxa"/>
          </w:tcPr>
          <w:p w14:paraId="6CB020A7" w14:textId="77777777" w:rsidR="001B2ABD" w:rsidRDefault="001B2ABD" w:rsidP="00B3076B">
            <w:pPr>
              <w:tabs>
                <w:tab w:val="left" w:pos="990"/>
              </w:tabs>
            </w:pPr>
          </w:p>
        </w:tc>
        <w:tc>
          <w:tcPr>
            <w:tcW w:w="6292" w:type="dxa"/>
          </w:tcPr>
          <w:sdt>
            <w:sdtPr>
              <w:id w:val="1049110328"/>
              <w:placeholder>
                <w:docPart w:val="EC5EA3AE3C4A41A9B357C93ECAD573DB"/>
              </w:placeholder>
              <w:temporary/>
              <w:showingPlcHdr/>
              <w15:appearance w15:val="hidden"/>
            </w:sdtPr>
            <w:sdtEndPr/>
            <w:sdtContent>
              <w:p w14:paraId="3BE189CC" w14:textId="77777777" w:rsidR="001B2ABD" w:rsidRDefault="00E25A26" w:rsidP="00B3076B">
                <w:pPr>
                  <w:pStyle w:val="Heading2"/>
                </w:pPr>
                <w:r w:rsidRPr="00036450">
                  <w:t>EDUCATION</w:t>
                </w:r>
              </w:p>
            </w:sdtContent>
          </w:sdt>
          <w:p w14:paraId="56703CF0" w14:textId="77777777" w:rsidR="00036450" w:rsidRPr="00036450" w:rsidRDefault="00AA163F" w:rsidP="00B3076B">
            <w:pPr>
              <w:pStyle w:val="Heading4"/>
            </w:pPr>
            <w:r>
              <w:t>New York University</w:t>
            </w:r>
          </w:p>
          <w:p w14:paraId="2ADE9742" w14:textId="77777777" w:rsidR="00036450" w:rsidRPr="00B359E4" w:rsidRDefault="00AA163F" w:rsidP="00B3076B">
            <w:pPr>
              <w:pStyle w:val="Date"/>
            </w:pPr>
            <w:r>
              <w:t>Fall 2016</w:t>
            </w:r>
            <w:r w:rsidR="00036450" w:rsidRPr="00B359E4">
              <w:t xml:space="preserve"> </w:t>
            </w:r>
          </w:p>
          <w:p w14:paraId="385D912C" w14:textId="77777777" w:rsidR="008B6CF3" w:rsidRDefault="008B6CF3" w:rsidP="00B3076B">
            <w:pPr>
              <w:pStyle w:val="Heading4"/>
            </w:pPr>
          </w:p>
          <w:p w14:paraId="789728C9" w14:textId="77777777" w:rsidR="00036450" w:rsidRPr="00B359E4" w:rsidRDefault="00AA163F" w:rsidP="00B3076B">
            <w:pPr>
              <w:pStyle w:val="Heading4"/>
            </w:pPr>
            <w:r>
              <w:t>Blinn College</w:t>
            </w:r>
          </w:p>
          <w:p w14:paraId="5A04A51F" w14:textId="77777777" w:rsidR="00036450" w:rsidRPr="00B359E4" w:rsidRDefault="00AA163F" w:rsidP="00B3076B">
            <w:pPr>
              <w:pStyle w:val="Date"/>
            </w:pPr>
            <w:r>
              <w:t>Spring 2017</w:t>
            </w:r>
            <w:r w:rsidR="00036450" w:rsidRPr="00B359E4">
              <w:t xml:space="preserve"> </w:t>
            </w:r>
            <w:r>
              <w:t>–</w:t>
            </w:r>
            <w:r w:rsidR="00036450" w:rsidRPr="00B359E4">
              <w:t xml:space="preserve"> </w:t>
            </w:r>
            <w:r>
              <w:t>Spring 2018</w:t>
            </w:r>
          </w:p>
          <w:p w14:paraId="7F3F8B12" w14:textId="77777777" w:rsidR="008B6CF3" w:rsidRDefault="008B6CF3" w:rsidP="00B3076B">
            <w:pPr>
              <w:rPr>
                <w:b/>
              </w:rPr>
            </w:pPr>
          </w:p>
          <w:p w14:paraId="43C7388F" w14:textId="77777777" w:rsidR="00AA163F" w:rsidRPr="00AA163F" w:rsidRDefault="00AA163F" w:rsidP="00B3076B">
            <w:pPr>
              <w:rPr>
                <w:b/>
              </w:rPr>
            </w:pPr>
            <w:r>
              <w:rPr>
                <w:b/>
              </w:rPr>
              <w:t>Texas A&amp;M University</w:t>
            </w:r>
          </w:p>
          <w:p w14:paraId="4CD1AC13" w14:textId="77777777" w:rsidR="00AA163F" w:rsidRDefault="00AA163F" w:rsidP="00B3076B">
            <w:r w:rsidRPr="00AA163F">
              <w:t>Spring 201</w:t>
            </w:r>
            <w:r>
              <w:t>8</w:t>
            </w:r>
            <w:r w:rsidRPr="00AA163F">
              <w:t xml:space="preserve"> – </w:t>
            </w:r>
            <w:r>
              <w:t>Fall 2020</w:t>
            </w:r>
          </w:p>
          <w:p w14:paraId="22C344D9" w14:textId="77777777" w:rsidR="00FE7DA9" w:rsidRDefault="00FE7DA9" w:rsidP="00B3076B">
            <w:r>
              <w:t>BA in English</w:t>
            </w:r>
          </w:p>
          <w:p w14:paraId="3834FA8C" w14:textId="77777777" w:rsidR="00FE7DA9" w:rsidRDefault="00FE7DA9" w:rsidP="00B3076B"/>
          <w:p w14:paraId="637C8BCC" w14:textId="77777777" w:rsidR="00036450" w:rsidRDefault="008345B7" w:rsidP="00B3076B">
            <w:pPr>
              <w:pStyle w:val="Heading2"/>
            </w:pPr>
            <w:sdt>
              <w:sdtPr>
                <w:id w:val="1001553383"/>
                <w:placeholder>
                  <w:docPart w:val="C4CD56FE27744193B9FA0761E834A98A"/>
                </w:placeholder>
                <w:temporary/>
                <w:showingPlcHdr/>
                <w15:appearance w15:val="hidden"/>
              </w:sdtPr>
              <w:sdtEndPr/>
              <w:sdtContent>
                <w:r w:rsidR="00036450" w:rsidRPr="00036450">
                  <w:t>WORK EXPERIENCE</w:t>
                </w:r>
              </w:sdtContent>
            </w:sdt>
            <w:r w:rsidR="00AA163F">
              <w:t xml:space="preserve">: </w:t>
            </w:r>
            <w:r w:rsidR="00AA163F" w:rsidRPr="00AA163F">
              <w:rPr>
                <w:b w:val="0"/>
                <w:bCs w:val="0"/>
                <w:sz w:val="20"/>
                <w:szCs w:val="20"/>
              </w:rPr>
              <w:t>Contact information upon request</w:t>
            </w:r>
          </w:p>
          <w:p w14:paraId="3C0C0121" w14:textId="77777777" w:rsidR="00036450" w:rsidRDefault="00AA163F" w:rsidP="00B3076B">
            <w:pPr>
              <w:pStyle w:val="Heading4"/>
              <w:rPr>
                <w:bCs/>
              </w:rPr>
            </w:pPr>
            <w:r>
              <w:t>Chick-Fil-A, College Station, TX:</w:t>
            </w:r>
            <w:r w:rsidR="00036450">
              <w:t xml:space="preserve"> </w:t>
            </w:r>
            <w:r w:rsidR="00036450" w:rsidRPr="00036450">
              <w:t xml:space="preserve"> </w:t>
            </w:r>
            <w:r>
              <w:t>Team Member</w:t>
            </w:r>
          </w:p>
          <w:p w14:paraId="339417AB" w14:textId="77777777" w:rsidR="00036450" w:rsidRPr="00036450" w:rsidRDefault="00AA163F" w:rsidP="00B3076B">
            <w:pPr>
              <w:pStyle w:val="Date"/>
            </w:pPr>
            <w:r>
              <w:t xml:space="preserve">March 2017 </w:t>
            </w:r>
            <w:r w:rsidR="00036450" w:rsidRPr="00036450">
              <w:t>–</w:t>
            </w:r>
            <w:r>
              <w:t xml:space="preserve"> October 2017</w:t>
            </w:r>
          </w:p>
          <w:p w14:paraId="535CDC4D" w14:textId="77777777" w:rsidR="00036450" w:rsidRDefault="00AA163F" w:rsidP="00B3076B">
            <w:r w:rsidRPr="00AA163F">
              <w:t>Duties: Performing the “Core Four”: Eye contact, Smiling, Speaking Enthusiastically, and Staying Connected with every guest.</w:t>
            </w:r>
            <w:r>
              <w:t xml:space="preserve"> </w:t>
            </w:r>
          </w:p>
          <w:p w14:paraId="2C7C665E" w14:textId="77777777" w:rsidR="004D3011" w:rsidRDefault="004D3011" w:rsidP="00B3076B"/>
          <w:p w14:paraId="3B6FE94F" w14:textId="77777777" w:rsidR="004D3011" w:rsidRPr="004D3011" w:rsidRDefault="00AA163F" w:rsidP="00B3076B">
            <w:pPr>
              <w:pStyle w:val="Heading4"/>
              <w:rPr>
                <w:bCs/>
              </w:rPr>
            </w:pPr>
            <w:r>
              <w:t>Tribune Festival, Austin, TX:</w:t>
            </w:r>
            <w:r w:rsidR="004D3011" w:rsidRPr="004D3011">
              <w:t xml:space="preserve">  </w:t>
            </w:r>
            <w:r>
              <w:t>Social Media Ambassador</w:t>
            </w:r>
          </w:p>
          <w:p w14:paraId="4F564846" w14:textId="77777777" w:rsidR="004D3011" w:rsidRPr="004D3011" w:rsidRDefault="00AA163F" w:rsidP="00B3076B">
            <w:pPr>
              <w:pStyle w:val="Date"/>
            </w:pPr>
            <w:r>
              <w:t>Fall 2017</w:t>
            </w:r>
          </w:p>
          <w:p w14:paraId="3C1F97B2" w14:textId="77777777" w:rsidR="004D3011" w:rsidRPr="004D3011" w:rsidRDefault="00AA163F" w:rsidP="00B3076B">
            <w:r w:rsidRPr="00AA163F">
              <w:t xml:space="preserve">Reported </w:t>
            </w:r>
            <w:r>
              <w:t>i</w:t>
            </w:r>
            <w:r w:rsidRPr="00AA163F">
              <w:t>nformation shared by politicians and speakers on issues in Texas while networking with politicians and speakers.</w:t>
            </w:r>
            <w:r w:rsidR="00036450" w:rsidRPr="004D3011">
              <w:t xml:space="preserve"> </w:t>
            </w:r>
          </w:p>
          <w:p w14:paraId="230B6195" w14:textId="77777777" w:rsidR="004D3011" w:rsidRDefault="004D3011" w:rsidP="00B3076B"/>
          <w:p w14:paraId="06AB4369" w14:textId="77777777" w:rsidR="004D3011" w:rsidRPr="004D3011" w:rsidRDefault="00AA163F" w:rsidP="00B3076B">
            <w:pPr>
              <w:pStyle w:val="Heading4"/>
              <w:rPr>
                <w:bCs/>
              </w:rPr>
            </w:pPr>
            <w:r>
              <w:t>Hilton Conference Center, College Station, TX:</w:t>
            </w:r>
            <w:r w:rsidR="004D3011" w:rsidRPr="004D3011">
              <w:t xml:space="preserve">  </w:t>
            </w:r>
            <w:r>
              <w:t>Front Desk Agent and Chair of Sustainability for Blue Energy Committee</w:t>
            </w:r>
          </w:p>
          <w:p w14:paraId="7345C20C" w14:textId="64571697" w:rsidR="004D3011" w:rsidRPr="004D3011" w:rsidRDefault="00AA163F" w:rsidP="00B3076B">
            <w:pPr>
              <w:pStyle w:val="Date"/>
            </w:pPr>
            <w:r>
              <w:t xml:space="preserve">October 2017 </w:t>
            </w:r>
            <w:r w:rsidR="004D3011" w:rsidRPr="004D3011">
              <w:t>–</w:t>
            </w:r>
            <w:r>
              <w:t xml:space="preserve"> </w:t>
            </w:r>
            <w:r w:rsidR="00EE72AE">
              <w:t>March 2020 (COVID layoff)</w:t>
            </w:r>
          </w:p>
          <w:p w14:paraId="56323B52" w14:textId="77777777" w:rsidR="004D3011" w:rsidRPr="004D3011" w:rsidRDefault="00AA163F" w:rsidP="00B3076B">
            <w:r w:rsidRPr="00AA163F">
              <w:t>At the front desk, I am responsible for not only checking in guests, but paying attention to details important for a successful stay: contact and payment information, events being hosted in our conference center, and connecting with guests to make sure everything goes smoothly</w:t>
            </w:r>
            <w:r>
              <w:t>.</w:t>
            </w:r>
          </w:p>
          <w:p w14:paraId="601AA775" w14:textId="77777777" w:rsidR="00AA163F" w:rsidRDefault="00AA163F" w:rsidP="00B3076B">
            <w:pPr>
              <w:rPr>
                <w:b/>
              </w:rPr>
            </w:pPr>
          </w:p>
          <w:p w14:paraId="79971834" w14:textId="77777777" w:rsidR="00AA163F" w:rsidRPr="00AA163F" w:rsidRDefault="00AA163F" w:rsidP="00B3076B">
            <w:pPr>
              <w:rPr>
                <w:b/>
                <w:bCs/>
              </w:rPr>
            </w:pPr>
            <w:r>
              <w:rPr>
                <w:b/>
              </w:rPr>
              <w:t>Medical Internships and Experiences:</w:t>
            </w:r>
            <w:r w:rsidRPr="00AA163F">
              <w:rPr>
                <w:b/>
              </w:rPr>
              <w:t xml:space="preserve">  </w:t>
            </w:r>
            <w:r>
              <w:rPr>
                <w:b/>
              </w:rPr>
              <w:t>Observer</w:t>
            </w:r>
          </w:p>
          <w:p w14:paraId="348887E4" w14:textId="77777777" w:rsidR="00AA163F" w:rsidRPr="00AA163F" w:rsidRDefault="00AA163F" w:rsidP="00B3076B">
            <w:r w:rsidRPr="00AA163F">
              <w:t>Over the years, I have had the privilege to observe various medical procedures. The list includes multiple heart surgeries at the Woodlands Heights Hospital and podiatric surgeries at the Valley Baptist Medical Center Brownsville</w:t>
            </w:r>
            <w:r>
              <w:t xml:space="preserve">. In the Spring of 2012, I </w:t>
            </w:r>
            <w:r w:rsidRPr="00AA163F">
              <w:t>Shadowed Dr. Flores and Dr. Nieves in the OB/GYN of Valley Regional Hospital and observed patient visits, various surgeries and procedures (hysterectomy, c-sections, cone biopsy etc.) and was required to keep a record of all observations.</w:t>
            </w:r>
          </w:p>
          <w:p w14:paraId="74D1F930" w14:textId="77777777" w:rsidR="004D3011" w:rsidRDefault="004D3011" w:rsidP="00B3076B"/>
          <w:p w14:paraId="36518B97" w14:textId="77777777" w:rsidR="00AA163F" w:rsidRPr="00AA163F" w:rsidRDefault="00AA163F" w:rsidP="00B3076B">
            <w:pPr>
              <w:rPr>
                <w:b/>
                <w:bCs/>
              </w:rPr>
            </w:pPr>
            <w:r>
              <w:rPr>
                <w:b/>
              </w:rPr>
              <w:t>Wikipedia Student Editor</w:t>
            </w:r>
          </w:p>
          <w:p w14:paraId="71650215" w14:textId="77777777" w:rsidR="00AA163F" w:rsidRPr="00AA163F" w:rsidRDefault="00AA163F" w:rsidP="00B3076B">
            <w:r>
              <w:t xml:space="preserve">Spring 2020 </w:t>
            </w:r>
            <w:r w:rsidRPr="00AA163F">
              <w:t>–</w:t>
            </w:r>
            <w:r>
              <w:t xml:space="preserve"> Present</w:t>
            </w:r>
          </w:p>
          <w:p w14:paraId="4B0DE4DA" w14:textId="77777777" w:rsidR="00AA163F" w:rsidRDefault="00B3076B" w:rsidP="00B3076B">
            <w:r w:rsidRPr="00B3076B">
              <w:t>As a wiki-editor, my focus is primarily on issues of organization, appropriateness, and Wikipedia style, with the aim of significantly improving the existing content of an article. I have worked within the Wikipedia infrastructure, including engaging with current interested editors and leaving traces of my work to assist with future editing of the articles I worked on</w:t>
            </w:r>
            <w:r w:rsidR="00AA163F" w:rsidRPr="00AA163F">
              <w:t xml:space="preserve"> </w:t>
            </w:r>
          </w:p>
          <w:p w14:paraId="6F115789" w14:textId="77777777" w:rsidR="008B6CF3" w:rsidRDefault="008B6CF3" w:rsidP="00B3076B"/>
          <w:p w14:paraId="07580288" w14:textId="77777777" w:rsidR="008B6CF3" w:rsidRDefault="008B6CF3" w:rsidP="00B3076B"/>
          <w:p w14:paraId="5665D447" w14:textId="77777777" w:rsidR="008B6CF3" w:rsidRDefault="008B6CF3" w:rsidP="00B3076B"/>
          <w:p w14:paraId="1B8D7C77" w14:textId="77777777" w:rsidR="008B6CF3" w:rsidRDefault="008B6CF3" w:rsidP="00B3076B"/>
          <w:p w14:paraId="1DEC9E73" w14:textId="77777777" w:rsidR="008B6CF3" w:rsidRDefault="008B6CF3" w:rsidP="008B6CF3">
            <w:pPr>
              <w:pStyle w:val="Heading2"/>
            </w:pPr>
            <w:r>
              <w:t>Projects and Publications:</w:t>
            </w:r>
          </w:p>
          <w:p w14:paraId="1987649E" w14:textId="77777777" w:rsidR="008B6CF3" w:rsidRDefault="008B6CF3" w:rsidP="008B6CF3">
            <w:r w:rsidRPr="008B6CF3">
              <w:rPr>
                <w:b/>
                <w:bCs/>
              </w:rPr>
              <w:t>Sclera color in humans facilitates gaze perception at night — co-author and editor</w:t>
            </w:r>
            <w:r>
              <w:t xml:space="preserve"> </w:t>
            </w:r>
          </w:p>
          <w:p w14:paraId="7A2BB5C5" w14:textId="77777777" w:rsidR="008B6CF3" w:rsidRDefault="008B6CF3" w:rsidP="008B6CF3">
            <w:r>
              <w:t>Spring 2018-Spring 2019</w:t>
            </w:r>
          </w:p>
          <w:p w14:paraId="79E9457E" w14:textId="77777777" w:rsidR="008B6CF3" w:rsidRDefault="008B6CF3" w:rsidP="008B6CF3">
            <w:r>
              <w:t>This research studied gaze detection concerning the importance and function of the sclera in human communication and ability to determine the direction of gaze.</w:t>
            </w:r>
          </w:p>
          <w:p w14:paraId="051BE797" w14:textId="77777777" w:rsidR="008B6CF3" w:rsidRDefault="008B6CF3" w:rsidP="008B6CF3">
            <w:pPr>
              <w:rPr>
                <w:b/>
                <w:bCs/>
              </w:rPr>
            </w:pPr>
          </w:p>
          <w:p w14:paraId="1A90463A" w14:textId="77777777" w:rsidR="008B6CF3" w:rsidRDefault="008B6CF3" w:rsidP="008B6CF3">
            <w:r w:rsidRPr="008B6CF3">
              <w:rPr>
                <w:b/>
                <w:bCs/>
              </w:rPr>
              <w:t>What do you Meme: a Look at Historical and Literary Imitative Humor Bachelor's Thesis</w:t>
            </w:r>
          </w:p>
          <w:p w14:paraId="2BE2E5A8" w14:textId="77777777" w:rsidR="008B6CF3" w:rsidRDefault="008B6CF3" w:rsidP="008B6CF3">
            <w:r>
              <w:t>Spring 2020</w:t>
            </w:r>
          </w:p>
          <w:p w14:paraId="3A91158E" w14:textId="77777777" w:rsidR="008B6CF3" w:rsidRDefault="008B6CF3" w:rsidP="008B6CF3">
            <w:r>
              <w:t>A nuanced research of historical texts and the authors who wrote them through the lens of contemporary theories and perspectives that draw parallels from the Ancient Greeks and Shakespeare to today’s imitative internet culture. As well as being published in the OAK Trust depository, this manuscript has also been</w:t>
            </w:r>
            <w:r w:rsidRPr="008B6CF3">
              <w:t xml:space="preserve"> published in the TAMU Explorations Journal</w:t>
            </w:r>
            <w:r>
              <w:t xml:space="preserve">. </w:t>
            </w:r>
          </w:p>
          <w:p w14:paraId="6AF4B2EA" w14:textId="77777777" w:rsidR="008B6CF3" w:rsidRDefault="008B6CF3" w:rsidP="008B6CF3">
            <w:pPr>
              <w:rPr>
                <w:b/>
                <w:bCs/>
              </w:rPr>
            </w:pPr>
          </w:p>
          <w:p w14:paraId="48809C0A" w14:textId="77777777" w:rsidR="008B6CF3" w:rsidRDefault="008B6CF3" w:rsidP="008B6CF3">
            <w:r w:rsidRPr="008B6CF3">
              <w:rPr>
                <w:b/>
                <w:bCs/>
              </w:rPr>
              <w:t>Comprehensive City Plan for Bryan, Texas — Project manager</w:t>
            </w:r>
            <w:r>
              <w:t xml:space="preserve"> </w:t>
            </w:r>
          </w:p>
          <w:p w14:paraId="08EF0E2B" w14:textId="77777777" w:rsidR="008B6CF3" w:rsidRDefault="008B6CF3" w:rsidP="008B6CF3">
            <w:r>
              <w:t>Spring 2018</w:t>
            </w:r>
          </w:p>
          <w:p w14:paraId="55FF35A0" w14:textId="77777777" w:rsidR="00AA163F" w:rsidRDefault="008B6CF3" w:rsidP="008B6CF3">
            <w:r>
              <w:t>Managed Aesthetics and Vitality planning and Researcher for Policy and Public Opinion</w:t>
            </w:r>
          </w:p>
          <w:p w14:paraId="3AB92932" w14:textId="77777777" w:rsidR="008B6CF3" w:rsidRDefault="008B6CF3" w:rsidP="008B6CF3"/>
          <w:p w14:paraId="6C6E367B" w14:textId="77777777" w:rsidR="008B6CF3" w:rsidRDefault="00783945" w:rsidP="008B6CF3">
            <w:pPr>
              <w:pStyle w:val="Heading2"/>
            </w:pPr>
            <w:r>
              <w:t xml:space="preserve">Public </w:t>
            </w:r>
            <w:r w:rsidR="008B6CF3">
              <w:t xml:space="preserve">Contact Information </w:t>
            </w:r>
          </w:p>
          <w:p w14:paraId="5B2D0C49" w14:textId="77777777" w:rsidR="00783945" w:rsidRDefault="00783945" w:rsidP="00783945">
            <w:r>
              <w:t>Dr. Sara Dicaglio</w:t>
            </w:r>
          </w:p>
          <w:p w14:paraId="6A3D333E" w14:textId="77777777" w:rsidR="00783945" w:rsidRDefault="00783945" w:rsidP="00783945">
            <w:r>
              <w:t>979-847-8550</w:t>
            </w:r>
          </w:p>
          <w:p w14:paraId="48E3D2D9" w14:textId="77777777" w:rsidR="00783945" w:rsidRDefault="008345B7" w:rsidP="00783945">
            <w:hyperlink r:id="rId14" w:history="1">
              <w:r w:rsidR="00783945" w:rsidRPr="009A01CF">
                <w:rPr>
                  <w:rStyle w:val="Hyperlink"/>
                </w:rPr>
                <w:t>sdicaglio@tamu.edu</w:t>
              </w:r>
            </w:hyperlink>
          </w:p>
          <w:p w14:paraId="2AB3A1CC" w14:textId="77777777" w:rsidR="00783945" w:rsidRDefault="00783945" w:rsidP="00783945"/>
          <w:p w14:paraId="4852E5BA" w14:textId="77777777" w:rsidR="00783945" w:rsidRDefault="00783945" w:rsidP="00783945">
            <w:r>
              <w:t xml:space="preserve">Dr. Andrew Pilsch </w:t>
            </w:r>
          </w:p>
          <w:p w14:paraId="2F43E983" w14:textId="77777777" w:rsidR="00783945" w:rsidRDefault="00783945" w:rsidP="00783945">
            <w:r>
              <w:t>979-862-3556</w:t>
            </w:r>
          </w:p>
          <w:p w14:paraId="5B62115E" w14:textId="77777777" w:rsidR="00783945" w:rsidRDefault="008345B7" w:rsidP="00783945">
            <w:hyperlink r:id="rId15" w:history="1">
              <w:r w:rsidR="00783945" w:rsidRPr="009A01CF">
                <w:rPr>
                  <w:rStyle w:val="Hyperlink"/>
                </w:rPr>
                <w:t>apilsch@tamu.edu</w:t>
              </w:r>
            </w:hyperlink>
          </w:p>
          <w:p w14:paraId="5C4127A0" w14:textId="77777777" w:rsidR="00783945" w:rsidRDefault="00783945" w:rsidP="00783945"/>
          <w:p w14:paraId="4A9A1538" w14:textId="77777777" w:rsidR="00783945" w:rsidRDefault="00783945" w:rsidP="00783945">
            <w:r>
              <w:t xml:space="preserve">Dr. David Brenner </w:t>
            </w:r>
          </w:p>
          <w:p w14:paraId="142CD4FF" w14:textId="77777777" w:rsidR="00783945" w:rsidRDefault="00783945" w:rsidP="00783945">
            <w:r>
              <w:t>(979) 845-2124</w:t>
            </w:r>
          </w:p>
          <w:p w14:paraId="16F3F156" w14:textId="77777777" w:rsidR="00783945" w:rsidRDefault="00783945" w:rsidP="00783945">
            <w:r>
              <w:t xml:space="preserve"> </w:t>
            </w:r>
            <w:hyperlink r:id="rId16" w:history="1">
              <w:r w:rsidRPr="009A01CF">
                <w:rPr>
                  <w:rStyle w:val="Hyperlink"/>
                </w:rPr>
                <w:t>dab23@tamu.edu</w:t>
              </w:r>
            </w:hyperlink>
          </w:p>
          <w:p w14:paraId="277E3AA6" w14:textId="77777777" w:rsidR="00783945" w:rsidRDefault="00783945" w:rsidP="00783945"/>
          <w:p w14:paraId="309CB3F1" w14:textId="77777777" w:rsidR="00783945" w:rsidRPr="00783945" w:rsidRDefault="00783945" w:rsidP="00783945"/>
        </w:tc>
      </w:tr>
    </w:tbl>
    <w:p w14:paraId="296B8C3E" w14:textId="77777777" w:rsidR="0043117B" w:rsidRDefault="008345B7" w:rsidP="000C45FF">
      <w:pPr>
        <w:tabs>
          <w:tab w:val="left" w:pos="990"/>
        </w:tabs>
      </w:pPr>
    </w:p>
    <w:sectPr w:rsidR="0043117B" w:rsidSect="000C45FF">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EE978" w14:textId="77777777" w:rsidR="008345B7" w:rsidRDefault="008345B7" w:rsidP="000C45FF">
      <w:r>
        <w:separator/>
      </w:r>
    </w:p>
  </w:endnote>
  <w:endnote w:type="continuationSeparator" w:id="0">
    <w:p w14:paraId="489C7330" w14:textId="77777777" w:rsidR="008345B7" w:rsidRDefault="008345B7"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699B2" w14:textId="77777777" w:rsidR="008345B7" w:rsidRDefault="008345B7" w:rsidP="000C45FF">
      <w:r>
        <w:separator/>
      </w:r>
    </w:p>
  </w:footnote>
  <w:footnote w:type="continuationSeparator" w:id="0">
    <w:p w14:paraId="67BF37DC" w14:textId="77777777" w:rsidR="008345B7" w:rsidRDefault="008345B7"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45C8B" w14:textId="77777777" w:rsidR="000C45FF" w:rsidRDefault="000C45FF">
    <w:pPr>
      <w:pStyle w:val="Header"/>
    </w:pPr>
    <w:r>
      <w:rPr>
        <w:noProof/>
      </w:rPr>
      <w:drawing>
        <wp:anchor distT="0" distB="0" distL="114300" distR="114300" simplePos="0" relativeHeight="251658240" behindDoc="1" locked="0" layoutInCell="1" allowOverlap="1" wp14:anchorId="116098F4" wp14:editId="41D87838">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876EF8"/>
    <w:multiLevelType w:val="hybridMultilevel"/>
    <w:tmpl w:val="FBEA03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63F"/>
    <w:rsid w:val="00036450"/>
    <w:rsid w:val="00094499"/>
    <w:rsid w:val="000C45FF"/>
    <w:rsid w:val="000E3FD1"/>
    <w:rsid w:val="00112054"/>
    <w:rsid w:val="001525E1"/>
    <w:rsid w:val="00180329"/>
    <w:rsid w:val="0019001F"/>
    <w:rsid w:val="001A74A5"/>
    <w:rsid w:val="001B2ABD"/>
    <w:rsid w:val="001E0391"/>
    <w:rsid w:val="001E1759"/>
    <w:rsid w:val="001F1ECC"/>
    <w:rsid w:val="002400EB"/>
    <w:rsid w:val="00256CF7"/>
    <w:rsid w:val="00281FD5"/>
    <w:rsid w:val="0030481B"/>
    <w:rsid w:val="003156FC"/>
    <w:rsid w:val="003254B5"/>
    <w:rsid w:val="0037121F"/>
    <w:rsid w:val="00391C1B"/>
    <w:rsid w:val="003A6B7D"/>
    <w:rsid w:val="003B06CA"/>
    <w:rsid w:val="004071FC"/>
    <w:rsid w:val="00445947"/>
    <w:rsid w:val="004813B3"/>
    <w:rsid w:val="00496591"/>
    <w:rsid w:val="004C63E4"/>
    <w:rsid w:val="004D3011"/>
    <w:rsid w:val="005262AC"/>
    <w:rsid w:val="005E39D5"/>
    <w:rsid w:val="00600670"/>
    <w:rsid w:val="0062123A"/>
    <w:rsid w:val="00633748"/>
    <w:rsid w:val="00646E75"/>
    <w:rsid w:val="006771D0"/>
    <w:rsid w:val="00715FCB"/>
    <w:rsid w:val="00743101"/>
    <w:rsid w:val="007775E1"/>
    <w:rsid w:val="00783945"/>
    <w:rsid w:val="007867A0"/>
    <w:rsid w:val="007927F5"/>
    <w:rsid w:val="00802CA0"/>
    <w:rsid w:val="008345B7"/>
    <w:rsid w:val="008B6CF3"/>
    <w:rsid w:val="009260CD"/>
    <w:rsid w:val="00952C25"/>
    <w:rsid w:val="009B54AD"/>
    <w:rsid w:val="00A2118D"/>
    <w:rsid w:val="00AA163F"/>
    <w:rsid w:val="00AD76E2"/>
    <w:rsid w:val="00B20152"/>
    <w:rsid w:val="00B3076B"/>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D172A"/>
    <w:rsid w:val="00E25A26"/>
    <w:rsid w:val="00E4381A"/>
    <w:rsid w:val="00E55D74"/>
    <w:rsid w:val="00EE72AE"/>
    <w:rsid w:val="00F60274"/>
    <w:rsid w:val="00F77FB9"/>
    <w:rsid w:val="00FB068F"/>
    <w:rsid w:val="00FE7D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8CDA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semiHidden/>
    <w:qFormat/>
    <w:rsid w:val="00AA16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96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ewsroom.hilton.com/corporate/page/ceo-light-warmth-award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ab23@tamu.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yharbourne@gmail.com" TargetMode="External"/><Relationship Id="rId5" Type="http://schemas.openxmlformats.org/officeDocument/2006/relationships/styles" Target="styles.xml"/><Relationship Id="rId15" Type="http://schemas.openxmlformats.org/officeDocument/2006/relationships/hyperlink" Target="mailto:apilsch@tamu.edu" TargetMode="External"/><Relationship Id="rId10" Type="http://schemas.openxmlformats.org/officeDocument/2006/relationships/hyperlink" Target="mailto:aharbourne@ymail.com"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dicaglio@tamu.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arb\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F5AD666D5A441ADB8158A07A4767F27"/>
        <w:category>
          <w:name w:val="General"/>
          <w:gallery w:val="placeholder"/>
        </w:category>
        <w:types>
          <w:type w:val="bbPlcHdr"/>
        </w:types>
        <w:behaviors>
          <w:behavior w:val="content"/>
        </w:behaviors>
        <w:guid w:val="{33316D17-6E6A-4385-B093-C5D3E408F207}"/>
      </w:docPartPr>
      <w:docPartBody>
        <w:p w:rsidR="00D3407E" w:rsidRDefault="00672A8B">
          <w:pPr>
            <w:pStyle w:val="6F5AD666D5A441ADB8158A07A4767F27"/>
          </w:pPr>
          <w:r w:rsidRPr="00CB0055">
            <w:t>Contact</w:t>
          </w:r>
        </w:p>
      </w:docPartBody>
    </w:docPart>
    <w:docPart>
      <w:docPartPr>
        <w:name w:val="5B329E31D27B49439A4C54D478A2AFA7"/>
        <w:category>
          <w:name w:val="General"/>
          <w:gallery w:val="placeholder"/>
        </w:category>
        <w:types>
          <w:type w:val="bbPlcHdr"/>
        </w:types>
        <w:behaviors>
          <w:behavior w:val="content"/>
        </w:behaviors>
        <w:guid w:val="{B511DBB8-35DD-4545-95BB-85596D0B9D32}"/>
      </w:docPartPr>
      <w:docPartBody>
        <w:p w:rsidR="00D3407E" w:rsidRDefault="00672A8B">
          <w:pPr>
            <w:pStyle w:val="5B329E31D27B49439A4C54D478A2AFA7"/>
          </w:pPr>
          <w:r w:rsidRPr="004D3011">
            <w:t>PHONE:</w:t>
          </w:r>
        </w:p>
      </w:docPartBody>
    </w:docPart>
    <w:docPart>
      <w:docPartPr>
        <w:name w:val="D612770118C34A1EAB2712FFB33DEE05"/>
        <w:category>
          <w:name w:val="General"/>
          <w:gallery w:val="placeholder"/>
        </w:category>
        <w:types>
          <w:type w:val="bbPlcHdr"/>
        </w:types>
        <w:behaviors>
          <w:behavior w:val="content"/>
        </w:behaviors>
        <w:guid w:val="{1C92C9D1-083D-48B2-8364-BBA2B1F3EB49}"/>
      </w:docPartPr>
      <w:docPartBody>
        <w:p w:rsidR="00D3407E" w:rsidRDefault="00672A8B">
          <w:pPr>
            <w:pStyle w:val="D612770118C34A1EAB2712FFB33DEE05"/>
          </w:pPr>
          <w:r w:rsidRPr="004D3011">
            <w:t>EMAIL:</w:t>
          </w:r>
        </w:p>
      </w:docPartBody>
    </w:docPart>
    <w:docPart>
      <w:docPartPr>
        <w:name w:val="EC5EA3AE3C4A41A9B357C93ECAD573DB"/>
        <w:category>
          <w:name w:val="General"/>
          <w:gallery w:val="placeholder"/>
        </w:category>
        <w:types>
          <w:type w:val="bbPlcHdr"/>
        </w:types>
        <w:behaviors>
          <w:behavior w:val="content"/>
        </w:behaviors>
        <w:guid w:val="{4D86E8F1-FAFC-4392-947A-44D2926831AE}"/>
      </w:docPartPr>
      <w:docPartBody>
        <w:p w:rsidR="00D3407E" w:rsidRDefault="00672A8B">
          <w:pPr>
            <w:pStyle w:val="EC5EA3AE3C4A41A9B357C93ECAD573DB"/>
          </w:pPr>
          <w:r w:rsidRPr="00036450">
            <w:t>EDUCATION</w:t>
          </w:r>
        </w:p>
      </w:docPartBody>
    </w:docPart>
    <w:docPart>
      <w:docPartPr>
        <w:name w:val="C4CD56FE27744193B9FA0761E834A98A"/>
        <w:category>
          <w:name w:val="General"/>
          <w:gallery w:val="placeholder"/>
        </w:category>
        <w:types>
          <w:type w:val="bbPlcHdr"/>
        </w:types>
        <w:behaviors>
          <w:behavior w:val="content"/>
        </w:behaviors>
        <w:guid w:val="{6E2DC4A0-4CAC-4937-A255-9B9B7A2FF51A}"/>
      </w:docPartPr>
      <w:docPartBody>
        <w:p w:rsidR="00D3407E" w:rsidRDefault="00672A8B">
          <w:pPr>
            <w:pStyle w:val="C4CD56FE27744193B9FA0761E834A98A"/>
          </w:pPr>
          <w:r w:rsidRPr="00036450">
            <w:t>WORK 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0C1"/>
    <w:rsid w:val="00157EE8"/>
    <w:rsid w:val="002B10C1"/>
    <w:rsid w:val="00672A8B"/>
    <w:rsid w:val="00D3407E"/>
    <w:rsid w:val="00FB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6D0D43ABB14C08BE4E3A34FFD5B494">
    <w:name w:val="4C6D0D43ABB14C08BE4E3A34FFD5B494"/>
  </w:style>
  <w:style w:type="paragraph" w:customStyle="1" w:styleId="EA11B13719FD4AAC8D437A829A249F8B">
    <w:name w:val="EA11B13719FD4AAC8D437A829A249F8B"/>
  </w:style>
  <w:style w:type="paragraph" w:customStyle="1" w:styleId="859807FEF9D345CB9AB654A7EA1363D6">
    <w:name w:val="859807FEF9D345CB9AB654A7EA1363D6"/>
  </w:style>
  <w:style w:type="paragraph" w:customStyle="1" w:styleId="C4F229B767E14581B52DCBB2B575B56C">
    <w:name w:val="C4F229B767E14581B52DCBB2B575B56C"/>
  </w:style>
  <w:style w:type="paragraph" w:customStyle="1" w:styleId="6F5AD666D5A441ADB8158A07A4767F27">
    <w:name w:val="6F5AD666D5A441ADB8158A07A4767F27"/>
  </w:style>
  <w:style w:type="paragraph" w:customStyle="1" w:styleId="5B329E31D27B49439A4C54D478A2AFA7">
    <w:name w:val="5B329E31D27B49439A4C54D478A2AFA7"/>
  </w:style>
  <w:style w:type="paragraph" w:customStyle="1" w:styleId="E3748164673A483AAC5798213A8E2EC4">
    <w:name w:val="E3748164673A483AAC5798213A8E2EC4"/>
  </w:style>
  <w:style w:type="paragraph" w:customStyle="1" w:styleId="393ED1ECB28C4D15977F2AD70D814A5F">
    <w:name w:val="393ED1ECB28C4D15977F2AD70D814A5F"/>
  </w:style>
  <w:style w:type="paragraph" w:customStyle="1" w:styleId="8F445B061D1D456F83F6CB510F1FD7D3">
    <w:name w:val="8F445B061D1D456F83F6CB510F1FD7D3"/>
  </w:style>
  <w:style w:type="paragraph" w:customStyle="1" w:styleId="D612770118C34A1EAB2712FFB33DEE05">
    <w:name w:val="D612770118C34A1EAB2712FFB33DEE05"/>
  </w:style>
  <w:style w:type="character" w:styleId="Hyperlink">
    <w:name w:val="Hyperlink"/>
    <w:basedOn w:val="DefaultParagraphFont"/>
    <w:uiPriority w:val="99"/>
    <w:unhideWhenUsed/>
    <w:rPr>
      <w:color w:val="C45911" w:themeColor="accent2" w:themeShade="BF"/>
      <w:u w:val="single"/>
    </w:rPr>
  </w:style>
  <w:style w:type="paragraph" w:customStyle="1" w:styleId="F166C8DE0D714354804FDAA3701B01FE">
    <w:name w:val="F166C8DE0D714354804FDAA3701B01FE"/>
  </w:style>
  <w:style w:type="paragraph" w:customStyle="1" w:styleId="459D1BD8A84F4D19BB32661586564BDE">
    <w:name w:val="459D1BD8A84F4D19BB32661586564BDE"/>
  </w:style>
  <w:style w:type="paragraph" w:customStyle="1" w:styleId="5F60FBBE6DDE4946991E3FC6362976A7">
    <w:name w:val="5F60FBBE6DDE4946991E3FC6362976A7"/>
  </w:style>
  <w:style w:type="paragraph" w:customStyle="1" w:styleId="2823DD34A7864F4E99B9EF12AFD4C4BE">
    <w:name w:val="2823DD34A7864F4E99B9EF12AFD4C4BE"/>
  </w:style>
  <w:style w:type="paragraph" w:customStyle="1" w:styleId="B1EEA01084954D0CBF6D218DF7902E87">
    <w:name w:val="B1EEA01084954D0CBF6D218DF7902E87"/>
  </w:style>
  <w:style w:type="paragraph" w:customStyle="1" w:styleId="86F69BE3F3BD431A9E8184DED6A44785">
    <w:name w:val="86F69BE3F3BD431A9E8184DED6A44785"/>
  </w:style>
  <w:style w:type="paragraph" w:customStyle="1" w:styleId="EC5EA3AE3C4A41A9B357C93ECAD573DB">
    <w:name w:val="EC5EA3AE3C4A41A9B357C93ECAD573DB"/>
  </w:style>
  <w:style w:type="paragraph" w:customStyle="1" w:styleId="462114F378D24BCF8404E6F578DF7986">
    <w:name w:val="462114F378D24BCF8404E6F578DF7986"/>
  </w:style>
  <w:style w:type="paragraph" w:customStyle="1" w:styleId="950075D3768447C5A8AB3A15047F1821">
    <w:name w:val="950075D3768447C5A8AB3A15047F1821"/>
  </w:style>
  <w:style w:type="paragraph" w:customStyle="1" w:styleId="C62D0238F9F04640A6D3F2F3B2E10B02">
    <w:name w:val="C62D0238F9F04640A6D3F2F3B2E10B02"/>
  </w:style>
  <w:style w:type="paragraph" w:customStyle="1" w:styleId="2A6A5C974D5B41B3B5E55E1066A46A8B">
    <w:name w:val="2A6A5C974D5B41B3B5E55E1066A46A8B"/>
  </w:style>
  <w:style w:type="paragraph" w:customStyle="1" w:styleId="2C4ECBF8998446458DD6CD277B954144">
    <w:name w:val="2C4ECBF8998446458DD6CD277B954144"/>
  </w:style>
  <w:style w:type="paragraph" w:customStyle="1" w:styleId="07A766F8FC4540BC9B2A566BA6906501">
    <w:name w:val="07A766F8FC4540BC9B2A566BA6906501"/>
  </w:style>
  <w:style w:type="paragraph" w:customStyle="1" w:styleId="5A1D5147A5C24C1593E0C7EA2BA2CABC">
    <w:name w:val="5A1D5147A5C24C1593E0C7EA2BA2CABC"/>
  </w:style>
  <w:style w:type="paragraph" w:customStyle="1" w:styleId="C4CD56FE27744193B9FA0761E834A98A">
    <w:name w:val="C4CD56FE27744193B9FA0761E834A98A"/>
  </w:style>
  <w:style w:type="paragraph" w:customStyle="1" w:styleId="995051489E2A42EFBB44D3C28D1088C5">
    <w:name w:val="995051489E2A42EFBB44D3C28D1088C5"/>
  </w:style>
  <w:style w:type="paragraph" w:customStyle="1" w:styleId="B4876EC129944D8BB85086C03068E8D1">
    <w:name w:val="B4876EC129944D8BB85086C03068E8D1"/>
  </w:style>
  <w:style w:type="paragraph" w:customStyle="1" w:styleId="3DC8A7B620084C819F85804CE787EA2A">
    <w:name w:val="3DC8A7B620084C819F85804CE787EA2A"/>
  </w:style>
  <w:style w:type="paragraph" w:customStyle="1" w:styleId="4F47E7A06F8842B09F8F7D22C972ADC0">
    <w:name w:val="4F47E7A06F8842B09F8F7D22C972ADC0"/>
  </w:style>
  <w:style w:type="paragraph" w:customStyle="1" w:styleId="72977F92F9234EBA88E37449978182EB">
    <w:name w:val="72977F92F9234EBA88E37449978182EB"/>
  </w:style>
  <w:style w:type="paragraph" w:customStyle="1" w:styleId="C84C4E5F2A574A378F4583735A10D4EA">
    <w:name w:val="C84C4E5F2A574A378F4583735A10D4EA"/>
  </w:style>
  <w:style w:type="paragraph" w:customStyle="1" w:styleId="984054EC54DA46FB939789A65AA16B2D">
    <w:name w:val="984054EC54DA46FB939789A65AA16B2D"/>
  </w:style>
  <w:style w:type="paragraph" w:customStyle="1" w:styleId="9F5782942B644A73B98F446DA3321266">
    <w:name w:val="9F5782942B644A73B98F446DA3321266"/>
  </w:style>
  <w:style w:type="paragraph" w:customStyle="1" w:styleId="E7C3DA41BAAE4803882B65A6687AB775">
    <w:name w:val="E7C3DA41BAAE4803882B65A6687AB775"/>
  </w:style>
  <w:style w:type="paragraph" w:customStyle="1" w:styleId="4BF7C4B837D3407CA16AFFE8796AD879">
    <w:name w:val="4BF7C4B837D3407CA16AFFE8796AD879"/>
  </w:style>
  <w:style w:type="paragraph" w:customStyle="1" w:styleId="FBF45685A129424D9792BFD9DB964E17">
    <w:name w:val="FBF45685A129424D9792BFD9DB964E17"/>
  </w:style>
  <w:style w:type="paragraph" w:customStyle="1" w:styleId="EE9C4A770ACD42589735873F4C7826AB">
    <w:name w:val="EE9C4A770ACD42589735873F4C7826AB"/>
  </w:style>
  <w:style w:type="paragraph" w:customStyle="1" w:styleId="FEB0B68DB2884E54B071D2C1CAF88E82">
    <w:name w:val="FEB0B68DB2884E54B071D2C1CAF88E82"/>
  </w:style>
  <w:style w:type="paragraph" w:customStyle="1" w:styleId="72DCC7A5509D4B8BAF31AAC741C74E6E">
    <w:name w:val="72DCC7A5509D4B8BAF31AAC741C74E6E"/>
  </w:style>
  <w:style w:type="paragraph" w:customStyle="1" w:styleId="C3A4D560786048B1A84953D349020794">
    <w:name w:val="C3A4D560786048B1A84953D349020794"/>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C09DA8CB40DB4B26ADC9A502BDEB9299">
    <w:name w:val="C09DA8CB40DB4B26ADC9A502BDEB9299"/>
  </w:style>
  <w:style w:type="paragraph" w:customStyle="1" w:styleId="0312C43C75424DB2B1CFB8AD911159E8">
    <w:name w:val="0312C43C75424DB2B1CFB8AD911159E8"/>
    <w:rsid w:val="002B10C1"/>
  </w:style>
  <w:style w:type="paragraph" w:customStyle="1" w:styleId="F0345781110D461CBEC7DED679EB8C7E">
    <w:name w:val="F0345781110D461CBEC7DED679EB8C7E"/>
    <w:rsid w:val="002B10C1"/>
  </w:style>
  <w:style w:type="paragraph" w:customStyle="1" w:styleId="8F2E437D2B544692AE9CF6113347E564">
    <w:name w:val="8F2E437D2B544692AE9CF6113347E564"/>
    <w:rsid w:val="002B10C1"/>
  </w:style>
  <w:style w:type="paragraph" w:customStyle="1" w:styleId="7381DB8088A340179A244BAB30C6597A">
    <w:name w:val="7381DB8088A340179A244BAB30C6597A"/>
    <w:rsid w:val="002B10C1"/>
  </w:style>
  <w:style w:type="paragraph" w:customStyle="1" w:styleId="2B55FE0947C54A458760095AD9211DF3">
    <w:name w:val="2B55FE0947C54A458760095AD9211DF3"/>
    <w:rsid w:val="002B10C1"/>
  </w:style>
  <w:style w:type="paragraph" w:customStyle="1" w:styleId="23DB5FA433E8484C976EA2FE2F1485CD">
    <w:name w:val="23DB5FA433E8484C976EA2FE2F1485CD"/>
    <w:rsid w:val="002B10C1"/>
  </w:style>
  <w:style w:type="paragraph" w:customStyle="1" w:styleId="99F63CB88BB646F893DEEF458A24C801">
    <w:name w:val="99F63CB88BB646F893DEEF458A24C801"/>
    <w:rsid w:val="002B10C1"/>
  </w:style>
  <w:style w:type="paragraph" w:customStyle="1" w:styleId="0CB6E0487403462E8104425DE67142EA">
    <w:name w:val="0CB6E0487403462E8104425DE67142EA"/>
    <w:rsid w:val="002B10C1"/>
  </w:style>
  <w:style w:type="paragraph" w:customStyle="1" w:styleId="3042BB0FA8F248CB967896C5B144F8CC">
    <w:name w:val="3042BB0FA8F248CB967896C5B144F8CC"/>
    <w:rsid w:val="002B10C1"/>
  </w:style>
  <w:style w:type="paragraph" w:customStyle="1" w:styleId="6B195359675F49FE920835E7A2B1C813">
    <w:name w:val="6B195359675F49FE920835E7A2B1C813"/>
    <w:rsid w:val="002B10C1"/>
  </w:style>
  <w:style w:type="paragraph" w:customStyle="1" w:styleId="FF5492A6E57F4405903BEA37D6A4014B">
    <w:name w:val="FF5492A6E57F4405903BEA37D6A4014B"/>
    <w:rsid w:val="002B10C1"/>
  </w:style>
  <w:style w:type="paragraph" w:customStyle="1" w:styleId="5E25F919FD0A4A67B069860C6AB98E3B">
    <w:name w:val="5E25F919FD0A4A67B069860C6AB98E3B"/>
    <w:rsid w:val="002B10C1"/>
  </w:style>
  <w:style w:type="paragraph" w:customStyle="1" w:styleId="A97B4F94B95D4B9D9CC9C34587895911">
    <w:name w:val="A97B4F94B95D4B9D9CC9C34587895911"/>
    <w:rsid w:val="002B10C1"/>
  </w:style>
  <w:style w:type="paragraph" w:customStyle="1" w:styleId="A8AC5A3AF0ED4B2E886551A8A08F2B65">
    <w:name w:val="A8AC5A3AF0ED4B2E886551A8A08F2B65"/>
    <w:rsid w:val="002B10C1"/>
  </w:style>
  <w:style w:type="paragraph" w:customStyle="1" w:styleId="2F42EF7D037347DAA1EABF71E1E796AA">
    <w:name w:val="2F42EF7D037347DAA1EABF71E1E796AA"/>
    <w:rsid w:val="002B10C1"/>
  </w:style>
  <w:style w:type="paragraph" w:customStyle="1" w:styleId="D02E726C57B14B63B7EE7B454EA20AB8">
    <w:name w:val="D02E726C57B14B63B7EE7B454EA20AB8"/>
    <w:rsid w:val="002B10C1"/>
  </w:style>
  <w:style w:type="paragraph" w:customStyle="1" w:styleId="A232EFDF19704DBD9A513BED717FFAD5">
    <w:name w:val="A232EFDF19704DBD9A513BED717FFAD5"/>
    <w:rsid w:val="002B10C1"/>
  </w:style>
  <w:style w:type="paragraph" w:customStyle="1" w:styleId="E79B048FC63D49ED9DDF2C0D377E03DF">
    <w:name w:val="E79B048FC63D49ED9DDF2C0D377E03DF"/>
    <w:rsid w:val="002B10C1"/>
  </w:style>
  <w:style w:type="paragraph" w:customStyle="1" w:styleId="7A8CFAEDFA82442C85B0BB8C8E3F77E7">
    <w:name w:val="7A8CFAEDFA82442C85B0BB8C8E3F77E7"/>
    <w:rsid w:val="002B10C1"/>
  </w:style>
  <w:style w:type="paragraph" w:customStyle="1" w:styleId="8D04580660B142C182DD9EDF92951923">
    <w:name w:val="8D04580660B142C182DD9EDF92951923"/>
    <w:rsid w:val="002B10C1"/>
  </w:style>
  <w:style w:type="paragraph" w:customStyle="1" w:styleId="BAA229718143447995DF133278B2AD9B">
    <w:name w:val="BAA229718143447995DF133278B2AD9B"/>
    <w:rsid w:val="002B10C1"/>
  </w:style>
  <w:style w:type="paragraph" w:customStyle="1" w:styleId="0A91661B3FEE4A14A19AEA540D662E94">
    <w:name w:val="0A91661B3FEE4A14A19AEA540D662E94"/>
    <w:rsid w:val="002B10C1"/>
  </w:style>
  <w:style w:type="paragraph" w:customStyle="1" w:styleId="CBDE586B648D4149AAC4C05DBDCEB6D1">
    <w:name w:val="CBDE586B648D4149AAC4C05DBDCEB6D1"/>
    <w:rsid w:val="002B10C1"/>
  </w:style>
  <w:style w:type="paragraph" w:customStyle="1" w:styleId="3C6BF16CDE884459B8138120430900C2">
    <w:name w:val="3C6BF16CDE884459B8138120430900C2"/>
    <w:rsid w:val="002B10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2</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2020-05-06T18:38:00Z</dcterms:created>
  <dcterms:modified xsi:type="dcterms:W3CDTF">2020-07-11T14:33:00Z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